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3ACF" w:rsidRDefault="00B73ACF">
      <w:bookmarkStart w:id="0" w:name="_GoBack"/>
      <w:bookmarkEnd w:id="0"/>
      <w:r w:rsidRPr="00B73ACF">
        <w:rPr>
          <w:noProof/>
          <w:lang w:eastAsia="en-GB"/>
        </w:rPr>
        <w:drawing>
          <wp:inline distT="0" distB="0" distL="0" distR="0">
            <wp:extent cx="7553854" cy="5665390"/>
            <wp:effectExtent l="0" t="8255" r="1270" b="1270"/>
            <wp:docPr id="1" name="Picture 1" descr="\\rockmount.primary\RockmountDFS\CurriculumData\TeacherHome\ademiguel.306\My Pictures\Saved Pictures\Erin's recipe y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ockmount.primary\RockmountDFS\CurriculumData\TeacherHome\ademiguel.306\My Pictures\Saved Pictures\Erin's recipe yr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7925" cy="566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ACF" w:rsidRPr="00B73ACF" w:rsidRDefault="00B73ACF" w:rsidP="00B73ACF"/>
    <w:p w:rsidR="00B73ACF" w:rsidRDefault="00B73ACF" w:rsidP="00B73ACF"/>
    <w:p w:rsidR="00C53087" w:rsidRDefault="00C53087" w:rsidP="00B73ACF"/>
    <w:p w:rsidR="00B73ACF" w:rsidRDefault="00B73ACF" w:rsidP="00B73ACF"/>
    <w:p w:rsidR="00B73ACF" w:rsidRDefault="00B73ACF" w:rsidP="00B73ACF"/>
    <w:p w:rsidR="00B73ACF" w:rsidRDefault="00B73ACF" w:rsidP="00B73ACF">
      <w:r w:rsidRPr="00B73ACF">
        <w:rPr>
          <w:noProof/>
          <w:lang w:eastAsia="en-GB"/>
        </w:rPr>
        <w:drawing>
          <wp:inline distT="0" distB="0" distL="0" distR="0" wp14:anchorId="4C28E751" wp14:editId="583EF9CC">
            <wp:extent cx="7166715" cy="5374639"/>
            <wp:effectExtent l="952" t="0" r="0" b="0"/>
            <wp:docPr id="2" name="Picture 2" descr="\\rockmount.primary\RockmountDFS\CurriculumData\TeacherHome\ademiguel.306\My Pictures\Saved Pictures\Erin's bologne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ockmount.primary\RockmountDFS\CurriculumData\TeacherHome\ademiguel.306\My Pictures\Saved Pictures\Erin's bolognes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70346" cy="537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ACF" w:rsidRDefault="00B73ACF" w:rsidP="00B73ACF"/>
    <w:p w:rsidR="00B73ACF" w:rsidRDefault="00B73ACF" w:rsidP="00B73ACF"/>
    <w:p w:rsidR="00B73ACF" w:rsidRDefault="00B73ACF" w:rsidP="00B73ACF"/>
    <w:p w:rsidR="00B73ACF" w:rsidRDefault="00B73ACF" w:rsidP="00B73ACF"/>
    <w:p w:rsidR="00B73ACF" w:rsidRDefault="00B73ACF" w:rsidP="00B73ACF">
      <w:r w:rsidRPr="00B73ACF">
        <w:rPr>
          <w:noProof/>
          <w:lang w:eastAsia="en-GB"/>
        </w:rPr>
        <w:lastRenderedPageBreak/>
        <w:drawing>
          <wp:inline distT="0" distB="0" distL="0" distR="0">
            <wp:extent cx="5731510" cy="4298633"/>
            <wp:effectExtent l="0" t="0" r="2540" b="6985"/>
            <wp:docPr id="3" name="Picture 3" descr="\\rockmount.primary\RockmountDFS\CurriculumData\TeacherHome\ademiguel.306\My Pictures\Saved Pictures\Erin's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ockmount.primary\RockmountDFS\CurriculumData\TeacherHome\ademiguel.306\My Pictures\Saved Pictures\Erin's pho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ACF" w:rsidRPr="00B73ACF" w:rsidRDefault="00B73ACF" w:rsidP="00B73ACF"/>
    <w:sectPr w:rsidR="00B73ACF" w:rsidRPr="00B73A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3ACF" w:rsidRDefault="00B73ACF" w:rsidP="00B73ACF">
      <w:pPr>
        <w:spacing w:after="0" w:line="240" w:lineRule="auto"/>
      </w:pPr>
      <w:r>
        <w:separator/>
      </w:r>
    </w:p>
  </w:endnote>
  <w:endnote w:type="continuationSeparator" w:id="0">
    <w:p w:rsidR="00B73ACF" w:rsidRDefault="00B73ACF" w:rsidP="00B73A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3ACF" w:rsidRDefault="00B73ACF" w:rsidP="00B73ACF">
      <w:pPr>
        <w:spacing w:after="0" w:line="240" w:lineRule="auto"/>
      </w:pPr>
      <w:r>
        <w:separator/>
      </w:r>
    </w:p>
  </w:footnote>
  <w:footnote w:type="continuationSeparator" w:id="0">
    <w:p w:rsidR="00B73ACF" w:rsidRDefault="00B73ACF" w:rsidP="00B73A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ACF"/>
    <w:rsid w:val="0097569C"/>
    <w:rsid w:val="00B73ACF"/>
    <w:rsid w:val="00C53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BF1295C-4D50-4126-88EE-59A1FBFEF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3A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3ACF"/>
  </w:style>
  <w:style w:type="paragraph" w:styleId="Footer">
    <w:name w:val="footer"/>
    <w:basedOn w:val="Normal"/>
    <w:link w:val="FooterChar"/>
    <w:uiPriority w:val="99"/>
    <w:unhideWhenUsed/>
    <w:rsid w:val="00B73A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3A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F50EE908</Template>
  <TotalTime>1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De Miguel</dc:creator>
  <cp:keywords/>
  <dc:description/>
  <cp:lastModifiedBy>Hayley Gorman</cp:lastModifiedBy>
  <cp:revision>2</cp:revision>
  <dcterms:created xsi:type="dcterms:W3CDTF">2021-02-05T11:37:00Z</dcterms:created>
  <dcterms:modified xsi:type="dcterms:W3CDTF">2021-02-05T11:37:00Z</dcterms:modified>
</cp:coreProperties>
</file>