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C195A" w14:textId="3A23CDF7" w:rsidR="00864B4C" w:rsidRPr="00953A65" w:rsidRDefault="001163E0">
      <w:pPr>
        <w:rPr>
          <w:b/>
          <w:bCs/>
        </w:rPr>
      </w:pPr>
      <w:r>
        <w:rPr>
          <w:b/>
          <w:bCs/>
        </w:rPr>
        <w:t xml:space="preserve">Rubens Recipe – Year 3 </w:t>
      </w:r>
      <w:bookmarkStart w:id="0" w:name="_GoBack"/>
      <w:bookmarkEnd w:id="0"/>
    </w:p>
    <w:p w14:paraId="74BC5B3B" w14:textId="7904C990" w:rsidR="00345137" w:rsidRDefault="00345137"/>
    <w:p w14:paraId="47B57F24" w14:textId="1D92564C" w:rsidR="00345137" w:rsidRPr="00953A65" w:rsidRDefault="00345137" w:rsidP="00953A65">
      <w:pPr>
        <w:jc w:val="center"/>
        <w:rPr>
          <w:rFonts w:ascii="Jokerman" w:hAnsi="Jokerman"/>
          <w:b/>
          <w:bCs/>
          <w:sz w:val="36"/>
          <w:szCs w:val="36"/>
        </w:rPr>
      </w:pPr>
      <w:r w:rsidRPr="00953A65">
        <w:rPr>
          <w:rFonts w:ascii="Jokerman" w:hAnsi="Jokerman"/>
          <w:b/>
          <w:bCs/>
          <w:sz w:val="36"/>
          <w:szCs w:val="36"/>
        </w:rPr>
        <w:t>Rubens Vegetastic Bean Chilli</w:t>
      </w:r>
    </w:p>
    <w:p w14:paraId="12056473" w14:textId="73EB4426" w:rsidR="00345137" w:rsidRDefault="00345137"/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A0752" w14:paraId="269FD850" w14:textId="77777777" w:rsidTr="002A0752">
        <w:trPr>
          <w:trHeight w:val="6511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CF2ACAA" w14:textId="77777777" w:rsidR="002A0752" w:rsidRPr="00953A65" w:rsidRDefault="002A0752" w:rsidP="002A0752">
            <w:pPr>
              <w:rPr>
                <w:b/>
                <w:bCs/>
              </w:rPr>
            </w:pPr>
            <w:r w:rsidRPr="00953A65">
              <w:rPr>
                <w:b/>
                <w:bCs/>
              </w:rPr>
              <w:t>Ingredients</w:t>
            </w:r>
          </w:p>
          <w:p w14:paraId="74D6B36C" w14:textId="77777777" w:rsidR="002A0752" w:rsidRDefault="002A0752" w:rsidP="002A0752"/>
          <w:p w14:paraId="6BAE22E1" w14:textId="77777777" w:rsidR="002A0752" w:rsidRDefault="002A0752" w:rsidP="002A0752">
            <w:pPr>
              <w:spacing w:line="360" w:lineRule="auto"/>
            </w:pPr>
            <w:r>
              <w:t>250g red lentils</w:t>
            </w:r>
          </w:p>
          <w:p w14:paraId="127CFA44" w14:textId="77777777" w:rsidR="002A0752" w:rsidRDefault="002A0752" w:rsidP="002A0752">
            <w:pPr>
              <w:spacing w:line="360" w:lineRule="auto"/>
            </w:pPr>
            <w:r>
              <w:t>1 tbsp olive oil</w:t>
            </w:r>
          </w:p>
          <w:p w14:paraId="5F99C52A" w14:textId="77777777" w:rsidR="002A0752" w:rsidRDefault="002A0752" w:rsidP="002A0752">
            <w:pPr>
              <w:spacing w:line="360" w:lineRule="auto"/>
            </w:pPr>
            <w:r>
              <w:t>1 medium onion</w:t>
            </w:r>
          </w:p>
          <w:p w14:paraId="292DBA85" w14:textId="77777777" w:rsidR="002A0752" w:rsidRDefault="002A0752" w:rsidP="002A0752">
            <w:pPr>
              <w:spacing w:line="360" w:lineRule="auto"/>
            </w:pPr>
            <w:r>
              <w:t>2 cloves garlic</w:t>
            </w:r>
          </w:p>
          <w:p w14:paraId="5A59471F" w14:textId="77777777" w:rsidR="002A0752" w:rsidRDefault="002A0752" w:rsidP="002A0752">
            <w:pPr>
              <w:spacing w:line="360" w:lineRule="auto"/>
            </w:pPr>
            <w:r>
              <w:t>2 tsp ground cumin</w:t>
            </w:r>
          </w:p>
          <w:p w14:paraId="2E0A630E" w14:textId="77777777" w:rsidR="002A0752" w:rsidRDefault="002A0752" w:rsidP="002A0752">
            <w:pPr>
              <w:spacing w:line="360" w:lineRule="auto"/>
            </w:pPr>
            <w:r>
              <w:t>Pinch mixed Italian herbs</w:t>
            </w:r>
          </w:p>
          <w:p w14:paraId="5F86CE0D" w14:textId="77777777" w:rsidR="002A0752" w:rsidRDefault="002A0752" w:rsidP="002A0752">
            <w:pPr>
              <w:spacing w:line="360" w:lineRule="auto"/>
            </w:pPr>
            <w:r>
              <w:t>Pinch salt</w:t>
            </w:r>
          </w:p>
          <w:p w14:paraId="519BAAE1" w14:textId="77777777" w:rsidR="002A0752" w:rsidRDefault="002A0752" w:rsidP="002A0752">
            <w:pPr>
              <w:spacing w:line="360" w:lineRule="auto"/>
            </w:pPr>
            <w:r>
              <w:t>Pinch sugar</w:t>
            </w:r>
          </w:p>
          <w:p w14:paraId="5BF751A1" w14:textId="77777777" w:rsidR="002A0752" w:rsidRDefault="002A0752" w:rsidP="002A0752">
            <w:pPr>
              <w:spacing w:line="360" w:lineRule="auto"/>
            </w:pPr>
            <w:r>
              <w:t>Pinch chilli powder</w:t>
            </w:r>
          </w:p>
          <w:p w14:paraId="3A0369CD" w14:textId="77777777" w:rsidR="002A0752" w:rsidRDefault="002A0752" w:rsidP="002A0752">
            <w:pPr>
              <w:spacing w:line="360" w:lineRule="auto"/>
            </w:pPr>
            <w:r>
              <w:t>1 tbsp tomato puree</w:t>
            </w:r>
          </w:p>
          <w:p w14:paraId="2FFEAEEC" w14:textId="77777777" w:rsidR="002A0752" w:rsidRDefault="002A0752" w:rsidP="002A0752">
            <w:pPr>
              <w:spacing w:line="360" w:lineRule="auto"/>
            </w:pPr>
            <w:r>
              <w:t>400g tinned chopped tomato</w:t>
            </w:r>
          </w:p>
          <w:p w14:paraId="58895838" w14:textId="77777777" w:rsidR="002A0752" w:rsidRDefault="002A0752" w:rsidP="002A0752">
            <w:pPr>
              <w:spacing w:line="360" w:lineRule="auto"/>
            </w:pPr>
            <w:r>
              <w:t>500g water</w:t>
            </w:r>
          </w:p>
          <w:p w14:paraId="280A36EF" w14:textId="77777777" w:rsidR="002A0752" w:rsidRDefault="002A0752" w:rsidP="002A0752">
            <w:pPr>
              <w:spacing w:line="360" w:lineRule="auto"/>
            </w:pPr>
            <w:r>
              <w:t>1 vegetable stock cube.</w:t>
            </w:r>
          </w:p>
          <w:p w14:paraId="2AEA3974" w14:textId="77777777" w:rsidR="002A0752" w:rsidRDefault="002A0752" w:rsidP="002A0752">
            <w:pPr>
              <w:spacing w:line="360" w:lineRule="auto"/>
            </w:pPr>
            <w:r>
              <w:t>1 pepper</w:t>
            </w:r>
          </w:p>
          <w:p w14:paraId="76AAEDAE" w14:textId="77777777" w:rsidR="002A0752" w:rsidRDefault="002A0752" w:rsidP="002A0752">
            <w:pPr>
              <w:spacing w:line="360" w:lineRule="auto"/>
            </w:pPr>
            <w:r>
              <w:t>6 mushrooms</w:t>
            </w:r>
          </w:p>
          <w:p w14:paraId="166D248C" w14:textId="77777777" w:rsidR="002A0752" w:rsidRDefault="002A0752" w:rsidP="002A0752">
            <w:pPr>
              <w:spacing w:line="360" w:lineRule="auto"/>
            </w:pPr>
            <w:r>
              <w:t>400g canned kidney beans, drained</w:t>
            </w:r>
          </w:p>
          <w:p w14:paraId="741FDDE8" w14:textId="77777777" w:rsidR="002A0752" w:rsidRDefault="002A0752" w:rsidP="002A0752"/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61AE6A2" w14:textId="785F5A24" w:rsidR="002A0752" w:rsidRDefault="002A0752" w:rsidP="002A0752"/>
          <w:p w14:paraId="5E7754D7" w14:textId="77777777" w:rsidR="002A0752" w:rsidRDefault="002A0752" w:rsidP="002A0752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1FD8E7E7" w14:textId="77777777" w:rsidR="002A0752" w:rsidRDefault="002A0752" w:rsidP="002A0752">
            <w:pPr>
              <w:rPr>
                <w:noProof/>
              </w:rPr>
            </w:pPr>
          </w:p>
          <w:p w14:paraId="7F5E5286" w14:textId="77777777" w:rsidR="002A0752" w:rsidRDefault="002A0752" w:rsidP="002A0752">
            <w:pPr>
              <w:rPr>
                <w:noProof/>
              </w:rPr>
            </w:pPr>
          </w:p>
          <w:p w14:paraId="351AF57E" w14:textId="66F517A8" w:rsidR="002A0752" w:rsidRDefault="002A0752" w:rsidP="002A0752">
            <w:r>
              <w:rPr>
                <w:noProof/>
              </w:rPr>
              <w:t xml:space="preserve">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C3CE2FB" wp14:editId="45FF4406">
                  <wp:extent cx="2258813" cy="3369551"/>
                  <wp:effectExtent l="0" t="0" r="825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580" cy="338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90FF53" w14:textId="510E8541" w:rsidR="002A0752" w:rsidRDefault="002A0752" w:rsidP="002A0752"/>
        </w:tc>
      </w:tr>
    </w:tbl>
    <w:p w14:paraId="6DFFDB22" w14:textId="0B86A516" w:rsidR="00345137" w:rsidRDefault="003451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2"/>
        <w:gridCol w:w="2384"/>
      </w:tblGrid>
      <w:tr w:rsidR="002A0752" w14:paraId="1C169972" w14:textId="77777777" w:rsidTr="002A0752"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4CB51A38" w14:textId="77777777" w:rsidR="002A0752" w:rsidRPr="00953A65" w:rsidRDefault="002A0752" w:rsidP="002A0752">
            <w:pPr>
              <w:rPr>
                <w:b/>
                <w:bCs/>
              </w:rPr>
            </w:pPr>
            <w:r w:rsidRPr="00953A65">
              <w:rPr>
                <w:b/>
                <w:bCs/>
              </w:rPr>
              <w:t>Method</w:t>
            </w:r>
          </w:p>
          <w:p w14:paraId="74DBDB93" w14:textId="77777777" w:rsidR="002A0752" w:rsidRDefault="002A0752"/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14:paraId="31837B1B" w14:textId="77777777" w:rsidR="002A0752" w:rsidRDefault="002A0752"/>
        </w:tc>
      </w:tr>
      <w:tr w:rsidR="002A0752" w14:paraId="26A5DFD2" w14:textId="77777777" w:rsidTr="002A0752"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7D82D518" w14:textId="77777777" w:rsidR="002A0752" w:rsidRDefault="002A0752" w:rsidP="002A0752">
            <w:pPr>
              <w:spacing w:line="360" w:lineRule="auto"/>
            </w:pPr>
            <w:r>
              <w:t>1.</w:t>
            </w:r>
            <w:r>
              <w:tab/>
              <w:t>Rinse lentils</w:t>
            </w:r>
          </w:p>
          <w:p w14:paraId="1F36022A" w14:textId="77777777" w:rsidR="002A0752" w:rsidRDefault="002A0752" w:rsidP="002A0752">
            <w:pPr>
              <w:spacing w:line="360" w:lineRule="auto"/>
            </w:pPr>
            <w:r>
              <w:t>2.</w:t>
            </w:r>
            <w:r>
              <w:tab/>
              <w:t>Chop all veg</w:t>
            </w:r>
          </w:p>
          <w:p w14:paraId="75FDD641" w14:textId="77777777" w:rsidR="002A0752" w:rsidRDefault="002A0752" w:rsidP="002A0752">
            <w:pPr>
              <w:spacing w:line="360" w:lineRule="auto"/>
            </w:pPr>
            <w:r>
              <w:t>3.</w:t>
            </w:r>
            <w:r>
              <w:tab/>
              <w:t>Heat oil in pan</w:t>
            </w:r>
          </w:p>
          <w:p w14:paraId="2A096DB4" w14:textId="4AEA6F23" w:rsidR="002A0752" w:rsidRDefault="002A0752" w:rsidP="002A0752">
            <w:pPr>
              <w:spacing w:line="360" w:lineRule="auto"/>
            </w:pPr>
            <w:r>
              <w:t>4.</w:t>
            </w:r>
            <w:r>
              <w:tab/>
              <w:t>Add cumin seed and stir for 1 minute, then add onions and     garlic and keep stirring.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14:paraId="7DEC7107" w14:textId="77777777" w:rsidR="002A0752" w:rsidRDefault="002A0752">
            <w:r>
              <w:rPr>
                <w:noProof/>
                <w:lang w:eastAsia="en-GB"/>
              </w:rPr>
              <w:drawing>
                <wp:inline distT="0" distB="0" distL="0" distR="0" wp14:anchorId="78596C10" wp14:editId="2730847E">
                  <wp:extent cx="1280160" cy="1706928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16" cy="172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24A36" w14:textId="095C3588" w:rsidR="002A0752" w:rsidRDefault="002A0752"/>
        </w:tc>
      </w:tr>
      <w:tr w:rsidR="002A0752" w14:paraId="0A3C7658" w14:textId="77777777" w:rsidTr="002A0752"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77D25036" w14:textId="77777777" w:rsidR="002A0752" w:rsidRDefault="002A0752" w:rsidP="002A0752">
            <w:pPr>
              <w:spacing w:line="360" w:lineRule="auto"/>
            </w:pPr>
            <w:r>
              <w:lastRenderedPageBreak/>
              <w:t>Add tomato puree, salt, sugar, herbs, chilli powder and ground cumin and stir for 2 minutes.</w:t>
            </w:r>
          </w:p>
          <w:p w14:paraId="5A5C1DA1" w14:textId="77777777" w:rsidR="002A0752" w:rsidRDefault="002A0752" w:rsidP="002A0752">
            <w:pPr>
              <w:spacing w:line="360" w:lineRule="auto"/>
            </w:pPr>
            <w:r>
              <w:t>6.</w:t>
            </w:r>
            <w:r>
              <w:tab/>
              <w:t>Add lentils, chopped tomato, water, stock cube, peppers and mushroom and stir.</w:t>
            </w:r>
          </w:p>
          <w:p w14:paraId="1AE986A0" w14:textId="77777777" w:rsidR="002A0752" w:rsidRDefault="002A0752" w:rsidP="002A0752">
            <w:pPr>
              <w:spacing w:line="360" w:lineRule="auto"/>
            </w:pPr>
            <w:r>
              <w:t>7.</w:t>
            </w:r>
            <w:r>
              <w:tab/>
              <w:t>Cook on medium heat for 15 minutes with lid.</w:t>
            </w:r>
          </w:p>
          <w:p w14:paraId="0BDE7980" w14:textId="77777777" w:rsidR="002A0752" w:rsidRDefault="002A0752" w:rsidP="002A0752">
            <w:pPr>
              <w:spacing w:line="360" w:lineRule="auto"/>
            </w:pPr>
            <w:r>
              <w:t>8.</w:t>
            </w:r>
            <w:r>
              <w:tab/>
              <w:t>Add kidney beans, stir and simmer for 5 minutes.</w:t>
            </w:r>
          </w:p>
          <w:p w14:paraId="44884BD6" w14:textId="70E7E103" w:rsidR="002A0752" w:rsidRDefault="002A0752" w:rsidP="002A0752">
            <w:pPr>
              <w:spacing w:line="360" w:lineRule="auto"/>
            </w:pPr>
            <w:r>
              <w:t>9.</w:t>
            </w:r>
            <w:r>
              <w:tab/>
              <w:t>Serve with rice, or in tortilla wraps with grated cheese with a side salad.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14:paraId="3BD234B2" w14:textId="6137DB46" w:rsidR="002A0752" w:rsidRDefault="002A0752" w:rsidP="002A0752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6E3F1CF" wp14:editId="2409039A">
                  <wp:extent cx="1376979" cy="18360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59" cy="185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1A9E8" w14:textId="4E0ED133" w:rsidR="002A0752" w:rsidRDefault="002A0752" w:rsidP="002A0752">
      <w:pPr>
        <w:spacing w:line="360" w:lineRule="auto"/>
      </w:pPr>
    </w:p>
    <w:p w14:paraId="4777E8AD" w14:textId="61392447" w:rsidR="00345137" w:rsidRDefault="00345137"/>
    <w:p w14:paraId="7703752A" w14:textId="77777777" w:rsidR="00953A65" w:rsidRDefault="00953A65"/>
    <w:p w14:paraId="261F3313" w14:textId="77777777" w:rsidR="00345137" w:rsidRDefault="00345137"/>
    <w:sectPr w:rsidR="003451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5B26"/>
    <w:multiLevelType w:val="hybridMultilevel"/>
    <w:tmpl w:val="1702F7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0E6"/>
    <w:rsid w:val="001163E0"/>
    <w:rsid w:val="002A0752"/>
    <w:rsid w:val="00345137"/>
    <w:rsid w:val="004342CB"/>
    <w:rsid w:val="006450E6"/>
    <w:rsid w:val="0090781E"/>
    <w:rsid w:val="00953A65"/>
    <w:rsid w:val="00D81868"/>
    <w:rsid w:val="00E8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D4229"/>
  <w15:chartTrackingRefBased/>
  <w15:docId w15:val="{9CE1CFB2-D03B-4480-AD8F-75BF372D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137"/>
    <w:pPr>
      <w:ind w:left="720"/>
      <w:contextualSpacing/>
    </w:pPr>
  </w:style>
  <w:style w:type="table" w:styleId="TableGrid">
    <w:name w:val="Table Grid"/>
    <w:basedOn w:val="TableNormal"/>
    <w:uiPriority w:val="39"/>
    <w:rsid w:val="002A0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F9893113</Template>
  <TotalTime>0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Sarkar, Sagari</dc:creator>
  <cp:keywords/>
  <dc:description/>
  <cp:lastModifiedBy>Hayley Gorman</cp:lastModifiedBy>
  <cp:revision>3</cp:revision>
  <dcterms:created xsi:type="dcterms:W3CDTF">2021-02-07T13:45:00Z</dcterms:created>
  <dcterms:modified xsi:type="dcterms:W3CDTF">2021-02-08T15:22:00Z</dcterms:modified>
</cp:coreProperties>
</file>